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0E4" w:rsidRDefault="00DF1638" w:rsidP="007A59ED">
      <w:pPr>
        <w:widowControl w:val="0"/>
        <w:spacing w:line="320" w:lineRule="exact"/>
        <w:jc w:val="center"/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>
                <wp:simplePos x="0" y="0"/>
                <wp:positionH relativeFrom="column">
                  <wp:posOffset>5147310</wp:posOffset>
                </wp:positionH>
                <wp:positionV relativeFrom="page">
                  <wp:posOffset>6058535</wp:posOffset>
                </wp:positionV>
                <wp:extent cx="1828800" cy="2338167"/>
                <wp:effectExtent l="0" t="0" r="0" b="5080"/>
                <wp:wrapNone/>
                <wp:docPr id="1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3381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D1100" w:rsidRPr="00C9253B" w:rsidRDefault="00C9253B" w:rsidP="00DF1638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22"/>
                                <w:szCs w:val="15"/>
                                <w:lang w:val="en"/>
                              </w:rPr>
                            </w:pPr>
                            <w:r w:rsidRPr="00C9253B">
                              <w:rPr>
                                <w:rFonts w:ascii="Arial" w:hAnsi="Arial" w:cs="Arial"/>
                                <w:color w:val="FFFFFE"/>
                                <w:sz w:val="22"/>
                                <w:szCs w:val="15"/>
                                <w:lang w:val="en"/>
                              </w:rPr>
                              <w:t>Share a meal, take a walk, have coffee, enjoy holidays (trick or treating, Thanksgiving, Chinese New Year, Ramadan, Holi,  etc.).  This program is a great opportunity to learn about cultures from around the world, expand your horizons, and make new friends.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405.3pt;margin-top:477.05pt;width:2in;height:184.1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ED1100" w:rsidRPr="00C9253B" w:rsidRDefault="00C9253B" w:rsidP="00DF1638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22"/>
                          <w:szCs w:val="15"/>
                          <w:lang w:val="en"/>
                        </w:rPr>
                      </w:pPr>
                      <w:r w:rsidRPr="00C9253B">
                        <w:rPr>
                          <w:rFonts w:ascii="Arial" w:hAnsi="Arial" w:cs="Arial"/>
                          <w:color w:val="FFFFFE"/>
                          <w:sz w:val="22"/>
                          <w:szCs w:val="15"/>
                          <w:lang w:val="en"/>
                        </w:rPr>
                        <w:t>Share a meal, take a walk, have coffee, enjoy holidays (trick or treating, Thanksgiving, Chinese New Year, Ramadan, Holi,  etc.).  This program is a great opportunity to learn about cultures from around the world, expand your horizons, and make new friends.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97B4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ge">
                  <wp:posOffset>6038850</wp:posOffset>
                </wp:positionV>
                <wp:extent cx="1943100" cy="2457450"/>
                <wp:effectExtent l="0" t="0" r="0" b="0"/>
                <wp:wrapNone/>
                <wp:docPr id="1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45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D1100" w:rsidRPr="00C9253B" w:rsidRDefault="00C9253B" w:rsidP="00DF1638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22"/>
                                <w:szCs w:val="15"/>
                                <w:lang w:val="en"/>
                              </w:rPr>
                            </w:pPr>
                            <w:r w:rsidRPr="00C9253B">
                              <w:rPr>
                                <w:rFonts w:ascii="Arial" w:hAnsi="Arial" w:cs="Arial"/>
                                <w:color w:val="FFFFFE"/>
                                <w:sz w:val="22"/>
                                <w:szCs w:val="15"/>
                                <w:lang w:val="en"/>
                              </w:rPr>
                              <w:t>Make a big difference in the lives of International Glencairn Elementary families by joining the Glencairn friendship family program.</w:t>
                            </w:r>
                            <w:r w:rsidR="001659A6">
                              <w:rPr>
                                <w:rFonts w:ascii="Arial" w:hAnsi="Arial" w:cs="Arial"/>
                                <w:color w:val="FFFFFE"/>
                                <w:sz w:val="22"/>
                                <w:szCs w:val="15"/>
                                <w:lang w:val="en"/>
                              </w:rPr>
                              <w:t xml:space="preserve">  </w:t>
                            </w:r>
                            <w:r w:rsidR="0021638C">
                              <w:rPr>
                                <w:rFonts w:ascii="Arial" w:hAnsi="Arial" w:cs="Arial"/>
                                <w:color w:val="FFFFFE"/>
                                <w:sz w:val="22"/>
                                <w:szCs w:val="15"/>
                                <w:lang w:val="en"/>
                              </w:rPr>
                              <w:t xml:space="preserve">American </w:t>
                            </w:r>
                            <w:r w:rsidRPr="00C9253B">
                              <w:rPr>
                                <w:rFonts w:ascii="Arial" w:hAnsi="Arial" w:cs="Arial"/>
                                <w:color w:val="FFFFFE"/>
                                <w:sz w:val="22"/>
                                <w:szCs w:val="15"/>
                                <w:lang w:val="en"/>
                              </w:rPr>
                              <w:t xml:space="preserve">and international families </w:t>
                            </w:r>
                            <w:r w:rsidR="0021638C">
                              <w:rPr>
                                <w:rFonts w:ascii="Arial" w:hAnsi="Arial" w:cs="Arial"/>
                                <w:color w:val="FFFFFE"/>
                                <w:sz w:val="22"/>
                                <w:szCs w:val="15"/>
                                <w:lang w:val="en"/>
                              </w:rPr>
                              <w:t xml:space="preserve">can </w:t>
                            </w:r>
                            <w:r w:rsidRPr="00C9253B">
                              <w:rPr>
                                <w:rFonts w:ascii="Arial" w:hAnsi="Arial" w:cs="Arial"/>
                                <w:color w:val="FFFFFE"/>
                                <w:sz w:val="22"/>
                                <w:szCs w:val="15"/>
                                <w:lang w:val="en"/>
                              </w:rPr>
                              <w:t>meet  several times per semester</w:t>
                            </w:r>
                            <w:r w:rsidR="0021638C">
                              <w:rPr>
                                <w:rFonts w:ascii="Arial" w:hAnsi="Arial" w:cs="Arial"/>
                                <w:color w:val="FFFFFE"/>
                                <w:sz w:val="22"/>
                                <w:szCs w:val="15"/>
                                <w:lang w:val="en"/>
                              </w:rPr>
                              <w:t>,</w:t>
                            </w:r>
                            <w:r w:rsidR="00DF1638">
                              <w:rPr>
                                <w:rFonts w:ascii="Arial" w:hAnsi="Arial" w:cs="Arial"/>
                                <w:color w:val="FFFFFE"/>
                                <w:sz w:val="22"/>
                                <w:szCs w:val="15"/>
                                <w:lang w:val="en"/>
                              </w:rPr>
                              <w:t xml:space="preserve"> depending on the family</w:t>
                            </w:r>
                            <w:r w:rsidRPr="00C9253B">
                              <w:rPr>
                                <w:rFonts w:ascii="Arial" w:hAnsi="Arial" w:cs="Arial"/>
                                <w:color w:val="FFFFFE"/>
                                <w:sz w:val="22"/>
                                <w:szCs w:val="15"/>
                                <w:lang w:val="en"/>
                              </w:rPr>
                              <w:t>s' schedules.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left:0;text-align:left;margin-left:238.5pt;margin-top:475.5pt;width:153pt;height:193.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" filled="f" fillcolor="#fffffe" stroked="f" strokecolor="#212120" insetpen="t">
                <v:textbox inset="2.88pt,2.88pt,2.88pt,2.88pt">
                  <w:txbxContent>
                    <w:p w:rsidR="00ED1100" w:rsidRPr="00C9253B" w:rsidRDefault="00C9253B" w:rsidP="00DF1638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22"/>
                          <w:szCs w:val="15"/>
                          <w:lang w:val="en"/>
                        </w:rPr>
                      </w:pPr>
                      <w:r w:rsidRPr="00C9253B">
                        <w:rPr>
                          <w:rFonts w:ascii="Arial" w:hAnsi="Arial" w:cs="Arial"/>
                          <w:color w:val="FFFFFE"/>
                          <w:sz w:val="22"/>
                          <w:szCs w:val="15"/>
                          <w:lang w:val="en"/>
                        </w:rPr>
                        <w:t>Make a big difference in the lives of International Glencairn Elementary families by joining the Glencairn friendship family program.</w:t>
                      </w:r>
                      <w:r w:rsidR="001659A6">
                        <w:rPr>
                          <w:rFonts w:ascii="Arial" w:hAnsi="Arial" w:cs="Arial"/>
                          <w:color w:val="FFFFFE"/>
                          <w:sz w:val="22"/>
                          <w:szCs w:val="15"/>
                          <w:lang w:val="en"/>
                        </w:rPr>
                        <w:t xml:space="preserve">  </w:t>
                      </w:r>
                      <w:r w:rsidR="0021638C">
                        <w:rPr>
                          <w:rFonts w:ascii="Arial" w:hAnsi="Arial" w:cs="Arial"/>
                          <w:color w:val="FFFFFE"/>
                          <w:sz w:val="22"/>
                          <w:szCs w:val="15"/>
                          <w:lang w:val="en"/>
                        </w:rPr>
                        <w:t xml:space="preserve">American </w:t>
                      </w:r>
                      <w:r w:rsidRPr="00C9253B">
                        <w:rPr>
                          <w:rFonts w:ascii="Arial" w:hAnsi="Arial" w:cs="Arial"/>
                          <w:color w:val="FFFFFE"/>
                          <w:sz w:val="22"/>
                          <w:szCs w:val="15"/>
                          <w:lang w:val="en"/>
                        </w:rPr>
                        <w:t xml:space="preserve">and international families </w:t>
                      </w:r>
                      <w:r w:rsidR="0021638C">
                        <w:rPr>
                          <w:rFonts w:ascii="Arial" w:hAnsi="Arial" w:cs="Arial"/>
                          <w:color w:val="FFFFFE"/>
                          <w:sz w:val="22"/>
                          <w:szCs w:val="15"/>
                          <w:lang w:val="en"/>
                        </w:rPr>
                        <w:t xml:space="preserve">can </w:t>
                      </w:r>
                      <w:r w:rsidRPr="00C9253B">
                        <w:rPr>
                          <w:rFonts w:ascii="Arial" w:hAnsi="Arial" w:cs="Arial"/>
                          <w:color w:val="FFFFFE"/>
                          <w:sz w:val="22"/>
                          <w:szCs w:val="15"/>
                          <w:lang w:val="en"/>
                        </w:rPr>
                        <w:t>meet  several times per semester</w:t>
                      </w:r>
                      <w:r w:rsidR="0021638C">
                        <w:rPr>
                          <w:rFonts w:ascii="Arial" w:hAnsi="Arial" w:cs="Arial"/>
                          <w:color w:val="FFFFFE"/>
                          <w:sz w:val="22"/>
                          <w:szCs w:val="15"/>
                          <w:lang w:val="en"/>
                        </w:rPr>
                        <w:t>,</w:t>
                      </w:r>
                      <w:r w:rsidR="00DF1638">
                        <w:rPr>
                          <w:rFonts w:ascii="Arial" w:hAnsi="Arial" w:cs="Arial"/>
                          <w:color w:val="FFFFFE"/>
                          <w:sz w:val="22"/>
                          <w:szCs w:val="15"/>
                          <w:lang w:val="en"/>
                        </w:rPr>
                        <w:t xml:space="preserve"> depending on the family</w:t>
                      </w:r>
                      <w:r w:rsidRPr="00C9253B">
                        <w:rPr>
                          <w:rFonts w:ascii="Arial" w:hAnsi="Arial" w:cs="Arial"/>
                          <w:color w:val="FFFFFE"/>
                          <w:sz w:val="22"/>
                          <w:szCs w:val="15"/>
                          <w:lang w:val="en"/>
                        </w:rPr>
                        <w:t>s' schedules.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97B4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>
                <wp:simplePos x="0" y="0"/>
                <wp:positionH relativeFrom="column">
                  <wp:posOffset>2997737</wp:posOffset>
                </wp:positionH>
                <wp:positionV relativeFrom="page">
                  <wp:posOffset>5380795</wp:posOffset>
                </wp:positionV>
                <wp:extent cx="3886200" cy="650630"/>
                <wp:effectExtent l="0" t="0" r="0" b="0"/>
                <wp:wrapNone/>
                <wp:docPr id="1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650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A59ED" w:rsidRPr="007A59ED" w:rsidRDefault="007A59ED" w:rsidP="00997B41">
                            <w:pPr>
                              <w:widowControl w:val="0"/>
                              <w:spacing w:line="276" w:lineRule="auto"/>
                              <w:jc w:val="center"/>
                              <w:rPr>
                                <w:rStyle w:val="Strong"/>
                                <w:rFonts w:ascii="Arial" w:hAnsi="Arial" w:cs="Arial"/>
                                <w:color w:val="FFFFFF" w:themeColor="background1"/>
                                <w:sz w:val="36"/>
                                <w:szCs w:val="27"/>
                                <w:shd w:val="clear" w:color="auto" w:fill="020202"/>
                              </w:rPr>
                            </w:pPr>
                            <w:r w:rsidRPr="007A59ED">
                              <w:rPr>
                                <w:rStyle w:val="Strong"/>
                                <w:rFonts w:ascii="Arial" w:hAnsi="Arial" w:cs="Arial"/>
                                <w:color w:val="FFFFFF" w:themeColor="background1"/>
                                <w:sz w:val="36"/>
                                <w:szCs w:val="27"/>
                                <w:shd w:val="clear" w:color="auto" w:fill="020202"/>
                              </w:rPr>
                              <w:t>Join the GLENCAIRN FRIENDSHIP</w:t>
                            </w:r>
                          </w:p>
                          <w:p w:rsidR="00ED1100" w:rsidRPr="007A59ED" w:rsidRDefault="007A59ED" w:rsidP="00997B41">
                            <w:pPr>
                              <w:widowControl w:val="0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w w:val="90"/>
                                <w:sz w:val="40"/>
                                <w:szCs w:val="24"/>
                                <w:lang w:val="en"/>
                              </w:rPr>
                            </w:pPr>
                            <w:r w:rsidRPr="007A59ED">
                              <w:rPr>
                                <w:rStyle w:val="Strong"/>
                                <w:rFonts w:ascii="Arial" w:hAnsi="Arial" w:cs="Arial"/>
                                <w:color w:val="FFFFFF" w:themeColor="background1"/>
                                <w:sz w:val="36"/>
                                <w:szCs w:val="27"/>
                                <w:shd w:val="clear" w:color="auto" w:fill="020202"/>
                              </w:rPr>
                              <w:t xml:space="preserve"> FAMILY PROGRAM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left:0;text-align:left;margin-left:236.05pt;margin-top:423.7pt;width:306pt;height:51.2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" filled="f" fillcolor="#fffffe" stroked="f" strokecolor="#212120" insetpen="t">
                <v:textbox inset="2.88pt,2.88pt,2.88pt,2.88pt">
                  <w:txbxContent>
                    <w:p w:rsidR="007A59ED" w:rsidRPr="007A59ED" w:rsidRDefault="007A59ED" w:rsidP="00997B41">
                      <w:pPr>
                        <w:widowControl w:val="0"/>
                        <w:spacing w:line="276" w:lineRule="auto"/>
                        <w:jc w:val="center"/>
                        <w:rPr>
                          <w:rStyle w:val="Strong"/>
                          <w:rFonts w:ascii="Arial" w:hAnsi="Arial" w:cs="Arial"/>
                          <w:color w:val="FFFFFF" w:themeColor="background1"/>
                          <w:sz w:val="36"/>
                          <w:szCs w:val="27"/>
                          <w:shd w:val="clear" w:color="auto" w:fill="020202"/>
                        </w:rPr>
                      </w:pPr>
                      <w:r w:rsidRPr="007A59ED">
                        <w:rPr>
                          <w:rStyle w:val="Strong"/>
                          <w:rFonts w:ascii="Arial" w:hAnsi="Arial" w:cs="Arial"/>
                          <w:color w:val="FFFFFF" w:themeColor="background1"/>
                          <w:sz w:val="36"/>
                          <w:szCs w:val="27"/>
                          <w:shd w:val="clear" w:color="auto" w:fill="020202"/>
                        </w:rPr>
                        <w:t>Join the GLENCAIRN FRIENDSHIP</w:t>
                      </w:r>
                    </w:p>
                    <w:p w:rsidR="00ED1100" w:rsidRPr="007A59ED" w:rsidRDefault="007A59ED" w:rsidP="00997B41">
                      <w:pPr>
                        <w:widowControl w:val="0"/>
                        <w:spacing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w w:val="90"/>
                          <w:sz w:val="40"/>
                          <w:szCs w:val="24"/>
                          <w:lang w:val="en"/>
                        </w:rPr>
                      </w:pPr>
                      <w:r w:rsidRPr="007A59ED">
                        <w:rPr>
                          <w:rStyle w:val="Strong"/>
                          <w:rFonts w:ascii="Arial" w:hAnsi="Arial" w:cs="Arial"/>
                          <w:color w:val="FFFFFF" w:themeColor="background1"/>
                          <w:sz w:val="36"/>
                          <w:szCs w:val="27"/>
                          <w:shd w:val="clear" w:color="auto" w:fill="020202"/>
                        </w:rPr>
                        <w:t xml:space="preserve"> FAMILY PROGRAM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E15D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4721469</wp:posOffset>
                </wp:positionH>
                <wp:positionV relativeFrom="paragraph">
                  <wp:posOffset>3956537</wp:posOffset>
                </wp:positionV>
                <wp:extent cx="2444261" cy="580293"/>
                <wp:effectExtent l="0" t="0" r="13335" b="1079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261" cy="580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15D4" w:rsidRDefault="005E15D4">
                            <w:r>
                              <w:t xml:space="preserve">Mrs. Bungard and her international friend. He has been part of </w:t>
                            </w:r>
                            <w:r w:rsidR="00997B41">
                              <w:t>her</w:t>
                            </w:r>
                            <w:r>
                              <w:t xml:space="preserve"> friendship family  for 3 years.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371.75pt;margin-top:311.55pt;width:192.45pt;height:45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" fillcolor="white [3201]" strokeweight=".5pt">
                <v:textbox>
                  <w:txbxContent>
                    <w:p w:rsidR="005E15D4" w:rsidRDefault="005E15D4">
                      <w:r>
                        <w:t xml:space="preserve">Mrs. Bungard and her international friend. He has been part of </w:t>
                      </w:r>
                      <w:r w:rsidR="00997B41">
                        <w:t>her</w:t>
                      </w:r>
                      <w:r>
                        <w:t xml:space="preserve"> friendship family  for 3 years.</w:t>
                      </w:r>
                    </w:p>
                  </w:txbxContent>
                </v:textbox>
              </v:shape>
            </w:pict>
          </mc:Fallback>
        </mc:AlternateContent>
      </w:r>
      <w:r w:rsidR="002A21C7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ge">
                  <wp:posOffset>5028565</wp:posOffset>
                </wp:positionV>
                <wp:extent cx="2161540" cy="295910"/>
                <wp:effectExtent l="0" t="0" r="3810" b="0"/>
                <wp:wrapNone/>
                <wp:docPr id="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154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D1100" w:rsidRDefault="00374F78" w:rsidP="00ED1100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2E364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3640"/>
                                <w:spacing w:val="4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ABOUT US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left:0;text-align:left;margin-left:13.25pt;margin-top:395.95pt;width:170.2pt;height:23.3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" filled="f" fillcolor="#fffffe" stroked="f" strokecolor="#212120" insetpen="t">
                <v:textbox inset="2.88pt,2.88pt,2.88pt,2.88pt">
                  <w:txbxContent>
                    <w:p w:rsidR="00ED1100" w:rsidRDefault="00374F78" w:rsidP="00ED1100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2E3640"/>
                          <w:w w:val="9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2E3640"/>
                          <w:spacing w:val="40"/>
                          <w:w w:val="90"/>
                          <w:sz w:val="24"/>
                          <w:szCs w:val="24"/>
                          <w:lang w:val="en"/>
                        </w:rPr>
                        <w:t>ABOUT US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A21C7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ge">
                  <wp:posOffset>5276850</wp:posOffset>
                </wp:positionV>
                <wp:extent cx="2085340" cy="3486150"/>
                <wp:effectExtent l="0" t="0" r="0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340" cy="348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A59ED" w:rsidRPr="007A59ED" w:rsidRDefault="007A59ED" w:rsidP="007A59ED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7A59ED">
                              <w:rPr>
                                <w:rFonts w:ascii="Arial" w:hAnsi="Arial" w:cs="Arial"/>
                                <w:color w:val="2E3640"/>
                                <w:spacing w:val="16"/>
                                <w:w w:val="90"/>
                                <w:sz w:val="16"/>
                                <w:szCs w:val="16"/>
                                <w:lang w:val="en"/>
                              </w:rPr>
                              <w:t>WHY JOIN?</w:t>
                            </w:r>
                          </w:p>
                          <w:p w:rsidR="007A59ED" w:rsidRPr="00997B41" w:rsidRDefault="00DF1638" w:rsidP="007A59E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="180" w:hanging="180"/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t>To</w:t>
                            </w:r>
                            <w:r w:rsidR="007A59ED" w:rsidRPr="00997B41"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t xml:space="preserve"> learn about the world</w:t>
                            </w:r>
                            <w:r w:rsidR="00F8528F" w:rsidRPr="00997B41"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t>.</w:t>
                            </w:r>
                            <w:r w:rsidR="007A59ED" w:rsidRPr="00997B41"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</w:p>
                          <w:p w:rsidR="007A59ED" w:rsidRPr="00997B41" w:rsidRDefault="00DF1638" w:rsidP="007A59E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="180" w:hanging="180"/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t xml:space="preserve">To develop </w:t>
                            </w:r>
                            <w:r w:rsidR="0021638C" w:rsidRPr="00997B41"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t>friendships</w:t>
                            </w:r>
                            <w:r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t xml:space="preserve"> that can</w:t>
                            </w:r>
                            <w:r w:rsidR="007A59ED" w:rsidRPr="00997B41"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t xml:space="preserve"> turn into lifelong </w:t>
                            </w:r>
                            <w:r w:rsidR="00F8528F" w:rsidRPr="00997B41"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t>friendships</w:t>
                            </w:r>
                            <w:r w:rsidR="007A59ED" w:rsidRPr="00997B41"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t>.</w:t>
                            </w:r>
                          </w:p>
                          <w:p w:rsidR="00ED1100" w:rsidRPr="00997B41" w:rsidRDefault="00DF1638" w:rsidP="007A59E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="180" w:hanging="180"/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t>To</w:t>
                            </w:r>
                            <w:r w:rsidR="007A59ED" w:rsidRPr="00997B41"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t xml:space="preserve"> enhances your understanding of other cultures</w:t>
                            </w:r>
                            <w:r w:rsidR="00F8528F" w:rsidRPr="00997B41"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t>.</w:t>
                            </w:r>
                          </w:p>
                          <w:p w:rsidR="007A59ED" w:rsidRDefault="007A59ED" w:rsidP="007A59ED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2E3640"/>
                                <w:spacing w:val="16"/>
                                <w:w w:val="90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7A59ED">
                              <w:rPr>
                                <w:rFonts w:ascii="Arial" w:hAnsi="Arial" w:cs="Arial"/>
                                <w:color w:val="2E3640"/>
                                <w:spacing w:val="16"/>
                                <w:w w:val="90"/>
                                <w:sz w:val="16"/>
                                <w:szCs w:val="16"/>
                                <w:lang w:val="en"/>
                              </w:rPr>
                              <w:t xml:space="preserve">OUR </w:t>
                            </w:r>
                            <w:r w:rsidR="0021638C">
                              <w:rPr>
                                <w:rFonts w:ascii="Arial" w:hAnsi="Arial" w:cs="Arial"/>
                                <w:color w:val="2E3640"/>
                                <w:spacing w:val="16"/>
                                <w:w w:val="90"/>
                                <w:sz w:val="16"/>
                                <w:szCs w:val="16"/>
                                <w:lang w:val="en"/>
                              </w:rPr>
                              <w:t>GOALS</w:t>
                            </w:r>
                          </w:p>
                          <w:p w:rsidR="007A59ED" w:rsidRPr="00997B41" w:rsidRDefault="00F8528F" w:rsidP="007A59E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spacing w:line="280" w:lineRule="exact"/>
                              <w:ind w:left="180" w:hanging="180"/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997B41"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t>To a</w:t>
                            </w:r>
                            <w:r w:rsidR="007A59ED" w:rsidRPr="00997B41"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t>llow international families to develop American friendships</w:t>
                            </w:r>
                          </w:p>
                          <w:p w:rsidR="007A59ED" w:rsidRPr="00997B41" w:rsidRDefault="00F8528F" w:rsidP="007A59E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line="280" w:lineRule="exact"/>
                              <w:ind w:left="180" w:hanging="180"/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997B41"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t>To help  international families e</w:t>
                            </w:r>
                            <w:r w:rsidR="007A59ED" w:rsidRPr="00997B41"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t>xperience the "American way of life" within homes, families, and the community</w:t>
                            </w:r>
                          </w:p>
                          <w:p w:rsidR="00ED1100" w:rsidRPr="00997B41" w:rsidRDefault="00F8528F" w:rsidP="007A59E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line="280" w:lineRule="exact"/>
                              <w:ind w:left="180" w:hanging="180"/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997B41"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t xml:space="preserve">To provide opportunities for </w:t>
                            </w:r>
                            <w:r w:rsidR="00DF1638"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t>families to</w:t>
                            </w:r>
                            <w:r w:rsidRPr="00997B41"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t xml:space="preserve"> sharing  </w:t>
                            </w:r>
                            <w:r w:rsidR="00DF1638"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t>their</w:t>
                            </w:r>
                            <w:r w:rsidRPr="00997B41"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r w:rsidR="007A59ED" w:rsidRPr="00997B41"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t xml:space="preserve">culture and traditions </w:t>
                            </w:r>
                          </w:p>
                          <w:p w:rsidR="007A59ED" w:rsidRDefault="007A59ED" w:rsidP="007A59ED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2E3640"/>
                                <w:spacing w:val="16"/>
                                <w:w w:val="90"/>
                                <w:sz w:val="16"/>
                                <w:szCs w:val="16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3640"/>
                                <w:spacing w:val="16"/>
                                <w:w w:val="90"/>
                                <w:sz w:val="16"/>
                                <w:szCs w:val="16"/>
                                <w:lang w:val="en"/>
                              </w:rPr>
                              <w:t>CONTACT INFORMATION</w:t>
                            </w:r>
                          </w:p>
                          <w:p w:rsidR="00ED1100" w:rsidRPr="00997B41" w:rsidRDefault="007A59ED" w:rsidP="007A59ED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997B41"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t>Julie Bungard</w:t>
                            </w:r>
                          </w:p>
                          <w:p w:rsidR="007A59ED" w:rsidRPr="00997B41" w:rsidRDefault="007A59ED" w:rsidP="007A59ED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997B41"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t>ELL Teacher/District Coordinator</w:t>
                            </w:r>
                          </w:p>
                          <w:p w:rsidR="007A59ED" w:rsidRPr="00997B41" w:rsidRDefault="009E54C8" w:rsidP="007A59ED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</w:pPr>
                            <w:hyperlink r:id="rId8" w:history="1">
                              <w:r w:rsidR="007A59ED" w:rsidRPr="00997B41">
                                <w:rPr>
                                  <w:rStyle w:val="Hyperlink"/>
                                  <w:rFonts w:ascii="Arial" w:hAnsi="Arial" w:cs="Arial"/>
                                  <w:sz w:val="16"/>
                                  <w:szCs w:val="16"/>
                                  <w:lang w:val="en"/>
                                </w:rPr>
                                <w:t>Julie.bungard@elps.us</w:t>
                              </w:r>
                            </w:hyperlink>
                          </w:p>
                          <w:p w:rsidR="007A59ED" w:rsidRPr="00997B41" w:rsidRDefault="002D0186" w:rsidP="007A59ED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997B41"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t>517-333-7484</w:t>
                            </w:r>
                          </w:p>
                          <w:p w:rsidR="002A21C7" w:rsidRPr="007A59ED" w:rsidRDefault="002A21C7" w:rsidP="007A59ED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Ask for an application</w:t>
                            </w:r>
                          </w:p>
                          <w:p w:rsidR="00ED1100" w:rsidRDefault="00ED1100" w:rsidP="00BB6D41">
                            <w:pPr>
                              <w:widowControl w:val="0"/>
                              <w:spacing w:line="280" w:lineRule="exact"/>
                              <w:ind w:left="180" w:hanging="180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:rsidR="00ED1100" w:rsidRPr="00BB6D41" w:rsidRDefault="00ED1100" w:rsidP="00BB6D4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="180" w:hanging="180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BB6D41">
                              <w:rPr>
                                <w:rFonts w:ascii="Arial" w:hAnsi="Arial" w:cs="Arial"/>
                                <w:color w:val="2E3640"/>
                                <w:spacing w:val="16"/>
                                <w:w w:val="90"/>
                                <w:sz w:val="16"/>
                                <w:szCs w:val="16"/>
                                <w:lang w:val="en"/>
                              </w:rPr>
                              <w:t>PROJECT MANAGEMENT</w:t>
                            </w:r>
                            <w:r w:rsidR="00BB6D41" w:rsidRPr="00BB6D41">
                              <w:rPr>
                                <w:rFonts w:ascii="Arial" w:hAnsi="Arial" w:cs="Arial"/>
                                <w:color w:val="2E3640"/>
                                <w:spacing w:val="16"/>
                                <w:w w:val="90"/>
                                <w:sz w:val="16"/>
                                <w:szCs w:val="16"/>
                                <w:lang w:val="en"/>
                              </w:rPr>
                              <w:br/>
                            </w:r>
                            <w:r w:rsidRPr="00BB6D41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Nulla facilisi. Lorem ipsum dolorsit amet, conse ctetuer laoreet dolor.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18.75pt;margin-top:415.5pt;width:164.2pt;height:274.5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:rsidR="007A59ED" w:rsidRPr="007A59ED" w:rsidRDefault="007A59ED" w:rsidP="007A59ED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7A59ED">
                        <w:rPr>
                          <w:rFonts w:ascii="Arial" w:hAnsi="Arial" w:cs="Arial"/>
                          <w:color w:val="2E3640"/>
                          <w:spacing w:val="16"/>
                          <w:w w:val="90"/>
                          <w:sz w:val="16"/>
                          <w:szCs w:val="16"/>
                          <w:lang w:val="en"/>
                        </w:rPr>
                        <w:t>WHY JOIN?</w:t>
                      </w:r>
                    </w:p>
                    <w:p w:rsidR="007A59ED" w:rsidRPr="00997B41" w:rsidRDefault="00DF1638" w:rsidP="007A59ED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line="280" w:lineRule="exact"/>
                        <w:ind w:left="180" w:hanging="180"/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  <w:lang w:val="en"/>
                        </w:rPr>
                        <w:t>To</w:t>
                      </w:r>
                      <w:r w:rsidR="007A59ED" w:rsidRPr="00997B41"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  <w:lang w:val="en"/>
                        </w:rPr>
                        <w:t xml:space="preserve"> learn about the world</w:t>
                      </w:r>
                      <w:r w:rsidR="00F8528F" w:rsidRPr="00997B41"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  <w:lang w:val="en"/>
                        </w:rPr>
                        <w:t>.</w:t>
                      </w:r>
                      <w:r w:rsidR="007A59ED" w:rsidRPr="00997B41"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</w:p>
                    <w:p w:rsidR="007A59ED" w:rsidRPr="00997B41" w:rsidRDefault="00DF1638" w:rsidP="007A59ED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line="280" w:lineRule="exact"/>
                        <w:ind w:left="180" w:hanging="180"/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  <w:lang w:val="en"/>
                        </w:rPr>
                        <w:t xml:space="preserve">To develop </w:t>
                      </w:r>
                      <w:r w:rsidR="0021638C" w:rsidRPr="00997B41"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  <w:lang w:val="en"/>
                        </w:rPr>
                        <w:t>friendships</w:t>
                      </w:r>
                      <w:r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  <w:lang w:val="en"/>
                        </w:rPr>
                        <w:t xml:space="preserve"> that can</w:t>
                      </w:r>
                      <w:r w:rsidR="007A59ED" w:rsidRPr="00997B41"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  <w:lang w:val="en"/>
                        </w:rPr>
                        <w:t xml:space="preserve"> turn into lifelong </w:t>
                      </w:r>
                      <w:r w:rsidR="00F8528F" w:rsidRPr="00997B41"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  <w:lang w:val="en"/>
                        </w:rPr>
                        <w:t>friendships</w:t>
                      </w:r>
                      <w:r w:rsidR="007A59ED" w:rsidRPr="00997B41"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  <w:lang w:val="en"/>
                        </w:rPr>
                        <w:t>.</w:t>
                      </w:r>
                    </w:p>
                    <w:p w:rsidR="00ED1100" w:rsidRPr="00997B41" w:rsidRDefault="00DF1638" w:rsidP="007A59ED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line="280" w:lineRule="exact"/>
                        <w:ind w:left="180" w:hanging="180"/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  <w:lang w:val="en"/>
                        </w:rPr>
                        <w:t>To</w:t>
                      </w:r>
                      <w:r w:rsidR="007A59ED" w:rsidRPr="00997B41"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  <w:lang w:val="en"/>
                        </w:rPr>
                        <w:t xml:space="preserve"> enhances your understanding of other cultures</w:t>
                      </w:r>
                      <w:r w:rsidR="00F8528F" w:rsidRPr="00997B41"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  <w:lang w:val="en"/>
                        </w:rPr>
                        <w:t>.</w:t>
                      </w:r>
                    </w:p>
                    <w:p w:rsidR="007A59ED" w:rsidRDefault="007A59ED" w:rsidP="007A59ED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2E3640"/>
                          <w:spacing w:val="16"/>
                          <w:w w:val="90"/>
                          <w:sz w:val="16"/>
                          <w:szCs w:val="16"/>
                          <w:lang w:val="en"/>
                        </w:rPr>
                      </w:pPr>
                      <w:r w:rsidRPr="007A59ED">
                        <w:rPr>
                          <w:rFonts w:ascii="Arial" w:hAnsi="Arial" w:cs="Arial"/>
                          <w:color w:val="2E3640"/>
                          <w:spacing w:val="16"/>
                          <w:w w:val="90"/>
                          <w:sz w:val="16"/>
                          <w:szCs w:val="16"/>
                          <w:lang w:val="en"/>
                        </w:rPr>
                        <w:t xml:space="preserve">OUR </w:t>
                      </w:r>
                      <w:r w:rsidR="0021638C">
                        <w:rPr>
                          <w:rFonts w:ascii="Arial" w:hAnsi="Arial" w:cs="Arial"/>
                          <w:color w:val="2E3640"/>
                          <w:spacing w:val="16"/>
                          <w:w w:val="90"/>
                          <w:sz w:val="16"/>
                          <w:szCs w:val="16"/>
                          <w:lang w:val="en"/>
                        </w:rPr>
                        <w:t>GOALS</w:t>
                      </w:r>
                    </w:p>
                    <w:p w:rsidR="007A59ED" w:rsidRPr="00997B41" w:rsidRDefault="00F8528F" w:rsidP="007A59ED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spacing w:line="280" w:lineRule="exact"/>
                        <w:ind w:left="180" w:hanging="180"/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  <w:lang w:val="en"/>
                        </w:rPr>
                      </w:pPr>
                      <w:r w:rsidRPr="00997B41"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  <w:lang w:val="en"/>
                        </w:rPr>
                        <w:t>To a</w:t>
                      </w:r>
                      <w:r w:rsidR="007A59ED" w:rsidRPr="00997B41"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  <w:lang w:val="en"/>
                        </w:rPr>
                        <w:t>llow international families to develop American friendships</w:t>
                      </w:r>
                    </w:p>
                    <w:p w:rsidR="007A59ED" w:rsidRPr="00997B41" w:rsidRDefault="00F8528F" w:rsidP="007A59ED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pacing w:line="280" w:lineRule="exact"/>
                        <w:ind w:left="180" w:hanging="180"/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  <w:lang w:val="en"/>
                        </w:rPr>
                      </w:pPr>
                      <w:r w:rsidRPr="00997B41"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  <w:lang w:val="en"/>
                        </w:rPr>
                        <w:t>To help  international families e</w:t>
                      </w:r>
                      <w:r w:rsidR="007A59ED" w:rsidRPr="00997B41"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  <w:lang w:val="en"/>
                        </w:rPr>
                        <w:t>xperience the "American way of life" within homes, families, and the community</w:t>
                      </w:r>
                    </w:p>
                    <w:p w:rsidR="00ED1100" w:rsidRPr="00997B41" w:rsidRDefault="00F8528F" w:rsidP="007A59ED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pacing w:line="280" w:lineRule="exact"/>
                        <w:ind w:left="180" w:hanging="180"/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  <w:lang w:val="en"/>
                        </w:rPr>
                      </w:pPr>
                      <w:r w:rsidRPr="00997B41"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  <w:lang w:val="en"/>
                        </w:rPr>
                        <w:t xml:space="preserve">To provide opportunities for </w:t>
                      </w:r>
                      <w:r w:rsidR="00DF1638"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  <w:lang w:val="en"/>
                        </w:rPr>
                        <w:t>families to</w:t>
                      </w:r>
                      <w:r w:rsidRPr="00997B41"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  <w:lang w:val="en"/>
                        </w:rPr>
                        <w:t xml:space="preserve"> sharing  </w:t>
                      </w:r>
                      <w:r w:rsidR="00DF1638"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  <w:lang w:val="en"/>
                        </w:rPr>
                        <w:t>their</w:t>
                      </w:r>
                      <w:r w:rsidRPr="00997B41"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r w:rsidR="007A59ED" w:rsidRPr="00997B41"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  <w:lang w:val="en"/>
                        </w:rPr>
                        <w:t xml:space="preserve">culture and traditions </w:t>
                      </w:r>
                    </w:p>
                    <w:p w:rsidR="007A59ED" w:rsidRDefault="007A59ED" w:rsidP="007A59ED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2E3640"/>
                          <w:spacing w:val="16"/>
                          <w:w w:val="90"/>
                          <w:sz w:val="16"/>
                          <w:szCs w:val="16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2E3640"/>
                          <w:spacing w:val="16"/>
                          <w:w w:val="90"/>
                          <w:sz w:val="16"/>
                          <w:szCs w:val="16"/>
                          <w:lang w:val="en"/>
                        </w:rPr>
                        <w:t>CONTACT INFORMATION</w:t>
                      </w:r>
                    </w:p>
                    <w:p w:rsidR="00ED1100" w:rsidRPr="00997B41" w:rsidRDefault="007A59ED" w:rsidP="007A59ED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  <w:lang w:val="en"/>
                        </w:rPr>
                      </w:pPr>
                      <w:r w:rsidRPr="00997B41"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  <w:lang w:val="en"/>
                        </w:rPr>
                        <w:t>Julie Bungard</w:t>
                      </w:r>
                    </w:p>
                    <w:p w:rsidR="007A59ED" w:rsidRPr="00997B41" w:rsidRDefault="007A59ED" w:rsidP="007A59ED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  <w:lang w:val="en"/>
                        </w:rPr>
                      </w:pPr>
                      <w:r w:rsidRPr="00997B41"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  <w:lang w:val="en"/>
                        </w:rPr>
                        <w:t>ELL Teacher/District Coordinator</w:t>
                      </w:r>
                    </w:p>
                    <w:p w:rsidR="007A59ED" w:rsidRPr="00997B41" w:rsidRDefault="009E54C8" w:rsidP="007A59ED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  <w:lang w:val="en"/>
                        </w:rPr>
                      </w:pPr>
                      <w:hyperlink r:id="rId9" w:history="1">
                        <w:r w:rsidR="007A59ED" w:rsidRPr="00997B41">
                          <w:rPr>
                            <w:rStyle w:val="Hyperlink"/>
                            <w:rFonts w:ascii="Arial" w:hAnsi="Arial" w:cs="Arial"/>
                            <w:sz w:val="16"/>
                            <w:szCs w:val="16"/>
                            <w:lang w:val="en"/>
                          </w:rPr>
                          <w:t>Julie.bungard@elps.us</w:t>
                        </w:r>
                      </w:hyperlink>
                    </w:p>
                    <w:p w:rsidR="007A59ED" w:rsidRPr="00997B41" w:rsidRDefault="002D0186" w:rsidP="007A59ED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  <w:lang w:val="en"/>
                        </w:rPr>
                      </w:pPr>
                      <w:r w:rsidRPr="00997B41"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  <w:lang w:val="en"/>
                        </w:rPr>
                        <w:t>517-333-7484</w:t>
                      </w:r>
                    </w:p>
                    <w:p w:rsidR="002A21C7" w:rsidRPr="007A59ED" w:rsidRDefault="002A21C7" w:rsidP="007A59ED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Ask for an application</w:t>
                      </w:r>
                    </w:p>
                    <w:p w:rsidR="00ED1100" w:rsidRDefault="00ED1100" w:rsidP="00BB6D41">
                      <w:pPr>
                        <w:widowControl w:val="0"/>
                        <w:spacing w:line="280" w:lineRule="exact"/>
                        <w:ind w:left="180" w:hanging="180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  <w:p w:rsidR="00ED1100" w:rsidRPr="00BB6D41" w:rsidRDefault="00ED1100" w:rsidP="00BB6D41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280" w:lineRule="exact"/>
                        <w:ind w:left="180" w:hanging="180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BB6D41">
                        <w:rPr>
                          <w:rFonts w:ascii="Arial" w:hAnsi="Arial" w:cs="Arial"/>
                          <w:color w:val="2E3640"/>
                          <w:spacing w:val="16"/>
                          <w:w w:val="90"/>
                          <w:sz w:val="16"/>
                          <w:szCs w:val="16"/>
                          <w:lang w:val="en"/>
                        </w:rPr>
                        <w:t>PROJECT MANAGEMENT</w:t>
                      </w:r>
                      <w:r w:rsidR="00BB6D41" w:rsidRPr="00BB6D41">
                        <w:rPr>
                          <w:rFonts w:ascii="Arial" w:hAnsi="Arial" w:cs="Arial"/>
                          <w:color w:val="2E3640"/>
                          <w:spacing w:val="16"/>
                          <w:w w:val="90"/>
                          <w:sz w:val="16"/>
                          <w:szCs w:val="16"/>
                          <w:lang w:val="en"/>
                        </w:rPr>
                        <w:br/>
                      </w:r>
                      <w:r w:rsidRPr="00BB6D41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Nulla facilisi. Lorem ipsum dolorsit amet, conse ctetuer laoreet dolor.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A21C7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2876550</wp:posOffset>
            </wp:positionH>
            <wp:positionV relativeFrom="paragraph">
              <wp:posOffset>8668325</wp:posOffset>
            </wp:positionV>
            <wp:extent cx="1209675" cy="800100"/>
            <wp:effectExtent l="133350" t="76200" r="85725" b="13335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L kid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00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  <a:softEdge rad="469900"/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1C7"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8121650</wp:posOffset>
                </wp:positionV>
                <wp:extent cx="7300595" cy="820510"/>
                <wp:effectExtent l="0" t="0" r="14605" b="1778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0595" cy="820510"/>
                          <a:chOff x="0" y="0"/>
                          <a:chExt cx="7300595" cy="820510"/>
                        </a:xfrm>
                      </wpg:grpSpPr>
                      <wps:wsp>
                        <wps:cNvPr id="25" name="Freeform 28"/>
                        <wps:cNvSpPr>
                          <a:spLocks/>
                        </wps:cNvSpPr>
                        <wps:spPr bwMode="auto">
                          <a:xfrm>
                            <a:off x="0" y="163285"/>
                            <a:ext cx="7300595" cy="657225"/>
                          </a:xfrm>
                          <a:custGeom>
                            <a:avLst/>
                            <a:gdLst>
                              <a:gd name="T0" fmla="*/ 0 w 2452"/>
                              <a:gd name="T1" fmla="*/ 145 h 219"/>
                              <a:gd name="T2" fmla="*/ 2452 w 2452"/>
                              <a:gd name="T3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19">
                                <a:moveTo>
                                  <a:pt x="0" y="145"/>
                                </a:moveTo>
                                <a:cubicBezTo>
                                  <a:pt x="950" y="0"/>
                                  <a:pt x="1836" y="98"/>
                                  <a:pt x="2452" y="219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9"/>
                        <wps:cNvSpPr>
                          <a:spLocks/>
                        </wps:cNvSpPr>
                        <wps:spPr bwMode="auto">
                          <a:xfrm>
                            <a:off x="0" y="141514"/>
                            <a:ext cx="7300595" cy="542925"/>
                          </a:xfrm>
                          <a:custGeom>
                            <a:avLst/>
                            <a:gdLst>
                              <a:gd name="T0" fmla="*/ 0 w 2452"/>
                              <a:gd name="T1" fmla="*/ 181 h 181"/>
                              <a:gd name="T2" fmla="*/ 2452 w 2452"/>
                              <a:gd name="T3" fmla="*/ 165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1">
                                <a:moveTo>
                                  <a:pt x="0" y="181"/>
                                </a:moveTo>
                                <a:cubicBezTo>
                                  <a:pt x="940" y="0"/>
                                  <a:pt x="1828" y="65"/>
                                  <a:pt x="2452" y="16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300595" cy="543560"/>
                          </a:xfrm>
                          <a:custGeom>
                            <a:avLst/>
                            <a:gdLst>
                              <a:gd name="T0" fmla="*/ 2452 w 2452"/>
                              <a:gd name="T1" fmla="*/ 181 h 181"/>
                              <a:gd name="T2" fmla="*/ 0 w 2452"/>
                              <a:gd name="T3" fmla="*/ 17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1">
                                <a:moveTo>
                                  <a:pt x="2452" y="181"/>
                                </a:moveTo>
                                <a:cubicBezTo>
                                  <a:pt x="1828" y="74"/>
                                  <a:pt x="942" y="0"/>
                                  <a:pt x="0" y="17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1"/>
                        <wps:cNvSpPr>
                          <a:spLocks/>
                        </wps:cNvSpPr>
                        <wps:spPr bwMode="auto">
                          <a:xfrm>
                            <a:off x="0" y="108857"/>
                            <a:ext cx="7300595" cy="554990"/>
                          </a:xfrm>
                          <a:custGeom>
                            <a:avLst/>
                            <a:gdLst>
                              <a:gd name="T0" fmla="*/ 0 w 2452"/>
                              <a:gd name="T1" fmla="*/ 167 h 185"/>
                              <a:gd name="T2" fmla="*/ 2452 w 2452"/>
                              <a:gd name="T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5">
                                <a:moveTo>
                                  <a:pt x="0" y="167"/>
                                </a:moveTo>
                                <a:cubicBezTo>
                                  <a:pt x="943" y="0"/>
                                  <a:pt x="1829" y="77"/>
                                  <a:pt x="2452" y="18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2"/>
                        <wps:cNvSpPr>
                          <a:spLocks/>
                        </wps:cNvSpPr>
                        <wps:spPr bwMode="auto">
                          <a:xfrm>
                            <a:off x="0" y="217714"/>
                            <a:ext cx="7300595" cy="546100"/>
                          </a:xfrm>
                          <a:custGeom>
                            <a:avLst/>
                            <a:gdLst>
                              <a:gd name="T0" fmla="*/ 0 w 2452"/>
                              <a:gd name="T1" fmla="*/ 170 h 182"/>
                              <a:gd name="T2" fmla="*/ 2452 w 2452"/>
                              <a:gd name="T3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2">
                                <a:moveTo>
                                  <a:pt x="0" y="170"/>
                                </a:moveTo>
                                <a:cubicBezTo>
                                  <a:pt x="942" y="0"/>
                                  <a:pt x="1829" y="75"/>
                                  <a:pt x="2452" y="18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B95568" id="Group 35" o:spid="_x0000_s1026" style="position:absolute;margin-left:523.65pt;margin-top:639.5pt;width:574.85pt;height:64.6pt;z-index:251669504;mso-position-horizontal:right;mso-position-horizontal-relative:margin" coordsize="73005,8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">
                <v:shape id="Freeform 28" o:spid="_x0000_s1027" style="position:absolute;top:1632;width:73005;height:6573;visibility:visible;mso-wrap-style:square;v-text-anchor:top" coordsize="245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" path="m,145c950,,1836,98,2452,219e" filled="f" fillcolor="#fffffe" strokecolor="#fffffe" strokeweight=".5pt">
                  <v:stroke joinstyle="miter"/>
                  <v:shadow color="#8c8682"/>
                  <v:path arrowok="t" o:connecttype="custom" o:connectlocs="0,435149;7300595,657225" o:connectangles="0,0"/>
                </v:shape>
                <v:shape id="Freeform 29" o:spid="_x0000_s1028" style="position:absolute;top:1415;width:73005;height:5429;visibility:visible;mso-wrap-style:square;v-text-anchor:top" coordsize="24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" path="m,181c940,,1828,65,2452,165e" filled="f" fillcolor="#fffffe" strokecolor="#fffffe" strokeweight=".5pt">
                  <v:stroke joinstyle="miter"/>
                  <v:shadow color="#8c8682"/>
                  <v:path arrowok="t" o:connecttype="custom" o:connectlocs="0,542925;7300595,494932" o:connectangles="0,0"/>
                </v:shape>
                <v:shape id="Freeform 30" o:spid="_x0000_s1029" style="position:absolute;width:73005;height:5435;visibility:visible;mso-wrap-style:square;v-text-anchor:top" coordsize="24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" path="m2452,181c1828,74,942,,,170e" filled="f" fillcolor="#fffffe" strokecolor="#efb32f" strokeweight=".5pt">
                  <v:stroke joinstyle="miter"/>
                  <v:shadow color="#8c8682"/>
                  <v:path arrowok="t" o:connecttype="custom" o:connectlocs="7300595,543560;0,510526" o:connectangles="0,0"/>
                </v:shape>
                <v:shape id="Freeform 31" o:spid="_x0000_s1030" style="position:absolute;top:1088;width:73005;height:5550;visibility:visible;mso-wrap-style:square;v-text-anchor:top" coordsize="2452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" path="m,167c943,,1829,77,2452,185e" filled="f" fillcolor="#fffffe" strokecolor="#fffffe" strokeweight=".5pt">
                  <v:stroke joinstyle="miter"/>
                  <v:shadow color="#8c8682"/>
                  <v:path arrowok="t" o:connecttype="custom" o:connectlocs="0,500991;7300595,554990" o:connectangles="0,0"/>
                </v:shape>
                <v:shape id="Freeform 32" o:spid="_x0000_s1031" style="position:absolute;top:2177;width:73005;height:5461;visibility:visible;mso-wrap-style:square;v-text-anchor:top" coordsize="245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" path="m,170c942,,1829,75,2452,182e" filled="f" fillcolor="#fffffe" strokecolor="#efb32f" strokeweight=".5pt">
                  <v:stroke joinstyle="miter"/>
                  <v:shadow color="#8c8682"/>
                  <v:path arrowok="t" o:connecttype="custom" o:connectlocs="0,510093;7300595,546100" o:connectangles="0,0"/>
                </v:shape>
                <w10:wrap anchorx="margin"/>
              </v:group>
            </w:pict>
          </mc:Fallback>
        </mc:AlternateContent>
      </w:r>
      <w:r w:rsidR="002D0186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>
                <wp:simplePos x="0" y="0"/>
                <wp:positionH relativeFrom="column">
                  <wp:posOffset>4714875</wp:posOffset>
                </wp:positionH>
                <wp:positionV relativeFrom="page">
                  <wp:posOffset>9353550</wp:posOffset>
                </wp:positionV>
                <wp:extent cx="2124075" cy="219075"/>
                <wp:effectExtent l="0" t="0" r="9525" b="9525"/>
                <wp:wrapNone/>
                <wp:docPr id="1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D1100" w:rsidRDefault="00ED1100" w:rsidP="00ED1100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www.</w:t>
                            </w:r>
                            <w:r w:rsidR="002D0186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glencairnells.weebly.com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2" type="#_x0000_t202" style="position:absolute;left:0;text-align:left;margin-left:371.25pt;margin-top:736.5pt;width:167.25pt;height:17.2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ED1100" w:rsidRDefault="00ED1100" w:rsidP="00ED1100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pacing w:val="20"/>
                          <w:w w:val="90"/>
                          <w:sz w:val="14"/>
                          <w:szCs w:val="14"/>
                          <w:lang w:val="en"/>
                        </w:rPr>
                        <w:t>www.</w:t>
                      </w:r>
                      <w:r w:rsidR="002D0186"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pacing w:val="20"/>
                          <w:w w:val="90"/>
                          <w:sz w:val="14"/>
                          <w:szCs w:val="14"/>
                          <w:lang w:val="en"/>
                        </w:rPr>
                        <w:t>glencairnells.weebly.com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9253B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504825</wp:posOffset>
                </wp:positionV>
                <wp:extent cx="7286625" cy="1104900"/>
                <wp:effectExtent l="0" t="0" r="9525" b="0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662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D1100" w:rsidRPr="00C9253B" w:rsidRDefault="00C9253B" w:rsidP="00C9253B">
                            <w:pPr>
                              <w:widowControl w:val="0"/>
                              <w:spacing w:line="840" w:lineRule="exact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FFFE"/>
                                <w:w w:val="90"/>
                                <w:sz w:val="80"/>
                                <w:szCs w:val="80"/>
                                <w:lang w:val="en"/>
                              </w:rPr>
                            </w:pPr>
                            <w:r w:rsidRPr="00C9253B">
                              <w:rPr>
                                <w:rFonts w:ascii="Arial Black" w:hAnsi="Arial Black" w:cs="Arial"/>
                                <w:b/>
                                <w:color w:val="FFC000" w:themeColor="accent4"/>
                                <w:w w:val="90"/>
                                <w:sz w:val="80"/>
                                <w:szCs w:val="80"/>
                                <w:lang w:val="e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FRIENDSHIP FAMILY PROGRAM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left:0;text-align:left;margin-left:522.55pt;margin-top:39.75pt;width:573.75pt;height:87pt;z-index:25165004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" filled="f" fillcolor="#fffffe" stroked="f" strokecolor="#212120" insetpen="t">
                <v:textbox inset="2.88pt,2.88pt,2.88pt,2.88pt">
                  <w:txbxContent>
                    <w:p w:rsidR="00ED1100" w:rsidRPr="00C9253B" w:rsidRDefault="00C9253B" w:rsidP="00C9253B">
                      <w:pPr>
                        <w:widowControl w:val="0"/>
                        <w:spacing w:line="840" w:lineRule="exact"/>
                        <w:jc w:val="center"/>
                        <w:rPr>
                          <w:rFonts w:ascii="Arial Black" w:hAnsi="Arial Black" w:cs="Arial"/>
                          <w:b/>
                          <w:color w:val="FFFFFE"/>
                          <w:w w:val="90"/>
                          <w:sz w:val="80"/>
                          <w:szCs w:val="80"/>
                          <w:lang w:val="en"/>
                        </w:rPr>
                      </w:pPr>
                      <w:r w:rsidRPr="00C9253B">
                        <w:rPr>
                          <w:rFonts w:ascii="Arial Black" w:hAnsi="Arial Black" w:cs="Arial"/>
                          <w:b/>
                          <w:color w:val="FFC000" w:themeColor="accent4"/>
                          <w:w w:val="90"/>
                          <w:sz w:val="80"/>
                          <w:szCs w:val="80"/>
                          <w:lang w:val="e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FRIENDSHIP FAMILY PROGRAM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A21C7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9024" behindDoc="0" locked="0" layoutInCell="1" allowOverlap="1">
            <wp:simplePos x="0" y="0"/>
            <wp:positionH relativeFrom="margin">
              <wp:posOffset>-626440</wp:posOffset>
            </wp:positionH>
            <wp:positionV relativeFrom="page">
              <wp:posOffset>-3013315</wp:posOffset>
            </wp:positionV>
            <wp:extent cx="8587701" cy="7277671"/>
            <wp:effectExtent l="7303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tamic\Desktop\TC999D\TC9990701D-PB\TC9990701-IMG03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21"/>
                    <a:stretch/>
                  </pic:blipFill>
                  <pic:spPr bwMode="auto">
                    <a:xfrm rot="5400000">
                      <a:off x="0" y="0"/>
                      <a:ext cx="8587701" cy="727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529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>
                <wp:simplePos x="0" y="0"/>
                <wp:positionH relativeFrom="column">
                  <wp:posOffset>6083300</wp:posOffset>
                </wp:positionH>
                <wp:positionV relativeFrom="page">
                  <wp:posOffset>8418195</wp:posOffset>
                </wp:positionV>
                <wp:extent cx="685165" cy="290830"/>
                <wp:effectExtent l="0" t="0" r="3810" b="0"/>
                <wp:wrapNone/>
                <wp:docPr id="1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D1100" w:rsidRDefault="00ED1100" w:rsidP="00ED1100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16"/>
                                <w:szCs w:val="16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left:0;text-align:left;margin-left:479pt;margin-top:662.85pt;width:53.95pt;height:22.9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" filled="f" fillcolor="#fffffe" stroked="f" strokecolor="#212120" insetpen="t">
                <v:textbox inset="2.88pt,2.88pt,2.88pt,2.88pt">
                  <w:txbxContent>
                    <w:p w:rsidR="00ED1100" w:rsidRDefault="00ED1100" w:rsidP="00ED1100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EF792F"/>
                          <w:w w:val="90"/>
                          <w:sz w:val="16"/>
                          <w:szCs w:val="16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74F78">
        <w:rPr>
          <w:noProof/>
          <w:color w:val="auto"/>
          <w:kern w:val="0"/>
          <w:sz w:val="24"/>
          <w:szCs w:val="24"/>
        </w:rPr>
        <w:drawing>
          <wp:inline distT="0" distB="0" distL="0" distR="0">
            <wp:extent cx="5715000" cy="37909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L kid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2A21C7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ge">
                  <wp:posOffset>8662670</wp:posOffset>
                </wp:positionV>
                <wp:extent cx="7315200" cy="1167130"/>
                <wp:effectExtent l="0" t="0" r="0" b="5715"/>
                <wp:wrapNone/>
                <wp:docPr id="3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0" cy="1167130"/>
                        </a:xfrm>
                        <a:custGeom>
                          <a:avLst/>
                          <a:gdLst>
                            <a:gd name="T0" fmla="*/ 2448 w 2448"/>
                            <a:gd name="T1" fmla="*/ 389 h 389"/>
                            <a:gd name="T2" fmla="*/ 2448 w 2448"/>
                            <a:gd name="T3" fmla="*/ 140 h 389"/>
                            <a:gd name="T4" fmla="*/ 0 w 2448"/>
                            <a:gd name="T5" fmla="*/ 183 h 389"/>
                            <a:gd name="T6" fmla="*/ 0 w 2448"/>
                            <a:gd name="T7" fmla="*/ 389 h 389"/>
                            <a:gd name="T8" fmla="*/ 2448 w 2448"/>
                            <a:gd name="T9" fmla="*/ 389 h 3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389">
                              <a:moveTo>
                                <a:pt x="2448" y="389"/>
                              </a:moveTo>
                              <a:cubicBezTo>
                                <a:pt x="2448" y="140"/>
                                <a:pt x="2448" y="140"/>
                                <a:pt x="2448" y="140"/>
                              </a:cubicBezTo>
                              <a:cubicBezTo>
                                <a:pt x="1158" y="0"/>
                                <a:pt x="339" y="128"/>
                                <a:pt x="0" y="183"/>
                              </a:cubicBezTo>
                              <a:cubicBezTo>
                                <a:pt x="0" y="389"/>
                                <a:pt x="0" y="389"/>
                                <a:pt x="0" y="389"/>
                              </a:cubicBezTo>
                              <a:lnTo>
                                <a:pt x="2448" y="3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A21C7" w:rsidRDefault="002A21C7" w:rsidP="002A21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" o:spid="_x0000_s1034" style="position:absolute;left:0;text-align:left;margin-left:0;margin-top:682.1pt;width:8in;height:91.9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" adj="-11796480,,5400" path="m2448,389v,-249,,-249,,-249c1158,,339,128,,183,,389,,389,,389r2448,xe" fillcolor="#2e3640" stroked="f" strokecolor="#212120">
                <v:stroke joinstyle="round"/>
                <v:shadow color="#8c8682"/>
                <v:formulas/>
                <v:path arrowok="t" o:connecttype="custom" o:connectlocs="7315200,1167130;7315200,420047;0,549061;0,1167130;7315200,1167130" o:connectangles="0,0,0,0,0" textboxrect="0,0,2448,389"/>
                <v:textbox>
                  <w:txbxContent>
                    <w:p w:rsidR="002A21C7" w:rsidRDefault="002A21C7" w:rsidP="002A21C7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F4529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ge">
                  <wp:posOffset>4796155</wp:posOffset>
                </wp:positionV>
                <wp:extent cx="2517140" cy="5029200"/>
                <wp:effectExtent l="0" t="0" r="0" b="4445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7140" cy="5029200"/>
                        </a:xfrm>
                        <a:prstGeom prst="rect">
                          <a:avLst/>
                        </a:prstGeom>
                        <a:solidFill>
                          <a:srgbClr val="B7C13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C155A" id="Rectangle 4" o:spid="_x0000_s1026" style="position:absolute;margin-left:0;margin-top:377.65pt;width:198.2pt;height:39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" fillcolor="#b7c134" stroked="f" strokecolor="#212120" insetpen="t">
                <v:shadow color="#8c8682"/>
                <w10:wrap anchory="page"/>
              </v:rect>
            </w:pict>
          </mc:Fallback>
        </mc:AlternateContent>
      </w:r>
      <w:r w:rsidR="00FF4529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4928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ge">
                  <wp:posOffset>4796155</wp:posOffset>
                </wp:positionV>
                <wp:extent cx="4972050" cy="4800600"/>
                <wp:effectExtent l="0" t="0" r="0" b="4445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0" cy="4800600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723810" id="Rectangle 3" o:spid="_x0000_s1026" style="position:absolute;margin-left:184.5pt;margin-top:377.65pt;width:391.5pt;height:378pt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" fillcolor="#2e3640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</w:p>
    <w:sectPr w:rsidR="005F70E4" w:rsidSect="00374F78">
      <w:pgSz w:w="12240" w:h="15840" w:code="1"/>
      <w:pgMar w:top="360" w:right="360" w:bottom="90" w:left="36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54C8" w:rsidRDefault="009E54C8" w:rsidP="008335AE">
      <w:r>
        <w:separator/>
      </w:r>
    </w:p>
  </w:endnote>
  <w:endnote w:type="continuationSeparator" w:id="0">
    <w:p w:rsidR="009E54C8" w:rsidRDefault="009E54C8" w:rsidP="00833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54C8" w:rsidRDefault="009E54C8" w:rsidP="008335AE">
      <w:r>
        <w:separator/>
      </w:r>
    </w:p>
  </w:footnote>
  <w:footnote w:type="continuationSeparator" w:id="0">
    <w:p w:rsidR="009E54C8" w:rsidRDefault="009E54C8" w:rsidP="008335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A42BF"/>
    <w:multiLevelType w:val="hybridMultilevel"/>
    <w:tmpl w:val="3BB4CD7A"/>
    <w:lvl w:ilvl="0" w:tplc="55425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36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526A47"/>
    <w:multiLevelType w:val="hybridMultilevel"/>
    <w:tmpl w:val="32986068"/>
    <w:lvl w:ilvl="0" w:tplc="55425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36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2B0803"/>
    <w:multiLevelType w:val="hybridMultilevel"/>
    <w:tmpl w:val="57583048"/>
    <w:lvl w:ilvl="0" w:tplc="55425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36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464F01"/>
    <w:multiLevelType w:val="hybridMultilevel"/>
    <w:tmpl w:val="5A840030"/>
    <w:lvl w:ilvl="0" w:tplc="55425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36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53B"/>
    <w:rsid w:val="000D247E"/>
    <w:rsid w:val="001659A6"/>
    <w:rsid w:val="00194B1B"/>
    <w:rsid w:val="001B326D"/>
    <w:rsid w:val="0021638C"/>
    <w:rsid w:val="002A21C7"/>
    <w:rsid w:val="002B3B63"/>
    <w:rsid w:val="002D0186"/>
    <w:rsid w:val="00374F78"/>
    <w:rsid w:val="003B7DE5"/>
    <w:rsid w:val="00417CA0"/>
    <w:rsid w:val="004B45C2"/>
    <w:rsid w:val="005B3039"/>
    <w:rsid w:val="005D5D75"/>
    <w:rsid w:val="005E15D4"/>
    <w:rsid w:val="005F70E4"/>
    <w:rsid w:val="00606D3B"/>
    <w:rsid w:val="00637FD3"/>
    <w:rsid w:val="007A59ED"/>
    <w:rsid w:val="00810177"/>
    <w:rsid w:val="008335AE"/>
    <w:rsid w:val="00904EDB"/>
    <w:rsid w:val="009565E6"/>
    <w:rsid w:val="00994E05"/>
    <w:rsid w:val="00997B41"/>
    <w:rsid w:val="009A201B"/>
    <w:rsid w:val="009E54C8"/>
    <w:rsid w:val="00B024DE"/>
    <w:rsid w:val="00BB6D41"/>
    <w:rsid w:val="00C00266"/>
    <w:rsid w:val="00C9253B"/>
    <w:rsid w:val="00CC1E03"/>
    <w:rsid w:val="00DF1638"/>
    <w:rsid w:val="00E65CBA"/>
    <w:rsid w:val="00E76EA5"/>
    <w:rsid w:val="00ED1100"/>
    <w:rsid w:val="00F34D14"/>
    <w:rsid w:val="00F8528F"/>
    <w:rsid w:val="00FF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6C9EF36"/>
  <w15:chartTrackingRefBased/>
  <w15:docId w15:val="{45E2EE80-67E6-4BC6-9026-6509A826A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1100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6D41"/>
    <w:pPr>
      <w:ind w:left="720"/>
      <w:contextualSpacing/>
    </w:pPr>
  </w:style>
  <w:style w:type="paragraph" w:styleId="Header">
    <w:name w:val="header"/>
    <w:basedOn w:val="Normal"/>
    <w:link w:val="HeaderChar"/>
    <w:rsid w:val="008335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335AE"/>
    <w:rPr>
      <w:color w:val="212120"/>
      <w:kern w:val="28"/>
    </w:rPr>
  </w:style>
  <w:style w:type="paragraph" w:styleId="Footer">
    <w:name w:val="footer"/>
    <w:basedOn w:val="Normal"/>
    <w:link w:val="FooterChar"/>
    <w:rsid w:val="008335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335AE"/>
    <w:rPr>
      <w:color w:val="212120"/>
      <w:kern w:val="28"/>
    </w:rPr>
  </w:style>
  <w:style w:type="character" w:styleId="Strong">
    <w:name w:val="Strong"/>
    <w:basedOn w:val="DefaultParagraphFont"/>
    <w:uiPriority w:val="22"/>
    <w:qFormat/>
    <w:rsid w:val="007A59ED"/>
    <w:rPr>
      <w:b/>
      <w:bCs/>
    </w:rPr>
  </w:style>
  <w:style w:type="character" w:styleId="Hyperlink">
    <w:name w:val="Hyperlink"/>
    <w:basedOn w:val="DefaultParagraphFont"/>
    <w:rsid w:val="007A59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lie.bungard@elps.u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mailto:Julie.bungard@elps.u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e.bungard\AppData\Roaming\Microsoft\Templates\Technology%20business%20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9A9ABA-27CD-4AE9-9083-3D3789A27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Technology business flyer</Template>
  <TotalTime>7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Lansing Public Schools</Company>
  <LinksUpToDate>false</LinksUpToDate>
  <CharactersWithSpaces>16</CharactersWithSpaces>
  <SharedDoc>false</SharedDoc>
  <HLinks>
    <vt:vector size="6" baseType="variant">
      <vt:variant>
        <vt:i4>3473521</vt:i4>
      </vt:variant>
      <vt:variant>
        <vt:i4>-1</vt:i4>
      </vt:variant>
      <vt:variant>
        <vt:i4>1031</vt:i4>
      </vt:variant>
      <vt:variant>
        <vt:i4>1</vt:i4>
      </vt:variant>
      <vt:variant>
        <vt:lpwstr>C:\Documents and Settings\tamic\Desktop\TC999D\TC9990701D-PB\TC9990701-IMG03.jpg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Bungard</dc:creator>
  <cp:keywords/>
  <dc:description/>
  <cp:lastModifiedBy>Julie Bungard</cp:lastModifiedBy>
  <cp:revision>4</cp:revision>
  <dcterms:created xsi:type="dcterms:W3CDTF">2018-09-10T14:26:00Z</dcterms:created>
  <dcterms:modified xsi:type="dcterms:W3CDTF">2018-09-11T21:53:00Z</dcterms:modified>
</cp:coreProperties>
</file>